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C12F2" w14:textId="2AC7B36E" w:rsidR="00B81D84" w:rsidRPr="001B7518" w:rsidRDefault="003D0110">
      <w:pPr>
        <w:pStyle w:val="Titel"/>
        <w:rPr>
          <w:sz w:val="20"/>
          <w:szCs w:val="20"/>
        </w:rPr>
      </w:pPr>
      <w:r>
        <w:t xml:space="preserve">Bestyrelsesmøde </w:t>
      </w:r>
      <w:proofErr w:type="spellStart"/>
      <w:r>
        <w:t>Ice</w:t>
      </w:r>
      <w:r w:rsidR="00BE3A16">
        <w:t>G</w:t>
      </w:r>
      <w:r>
        <w:t>lory</w:t>
      </w:r>
      <w:proofErr w:type="spellEnd"/>
      <w:r>
        <w:t xml:space="preserve"> 14SEP2022</w:t>
      </w:r>
      <w:r w:rsidR="001B7518">
        <w:rPr>
          <w:sz w:val="20"/>
          <w:szCs w:val="20"/>
        </w:rPr>
        <w:t xml:space="preserve"> Deltagere: Søren, Britt, Rita, Anne, Heidi, </w:t>
      </w:r>
      <w:r w:rsidR="002E6620">
        <w:rPr>
          <w:sz w:val="20"/>
          <w:szCs w:val="20"/>
        </w:rPr>
        <w:t>Frederik, Anette</w:t>
      </w:r>
    </w:p>
    <w:p w14:paraId="5DBF801D" w14:textId="703E26E7" w:rsidR="00B81D84" w:rsidRDefault="004F748E">
      <w:pPr>
        <w:pStyle w:val="Overskrift1"/>
      </w:pPr>
      <w:r>
        <w:t>Workshop og fest</w:t>
      </w:r>
    </w:p>
    <w:p w14:paraId="7EA6F03F" w14:textId="248A5445" w:rsidR="00B81D84" w:rsidRDefault="004F748E" w:rsidP="004F748E">
      <w:pPr>
        <w:pStyle w:val="Listeafsnit"/>
        <w:numPr>
          <w:ilvl w:val="0"/>
          <w:numId w:val="17"/>
        </w:numPr>
      </w:pPr>
      <w:r>
        <w:t>Praktik lørdag i kirken</w:t>
      </w:r>
    </w:p>
    <w:p w14:paraId="69CF8F97" w14:textId="38B70119" w:rsidR="009B3DB9" w:rsidRDefault="001D3912" w:rsidP="001D3912">
      <w:pPr>
        <w:pStyle w:val="Listeafsnit"/>
        <w:numPr>
          <w:ilvl w:val="1"/>
          <w:numId w:val="17"/>
        </w:numPr>
      </w:pPr>
      <w:r>
        <w:t>Vi har kirken fra k</w:t>
      </w:r>
      <w:r w:rsidR="00F22681">
        <w:t>l 13.</w:t>
      </w:r>
      <w:r w:rsidR="00661DE2">
        <w:t xml:space="preserve"> Start 13.30</w:t>
      </w:r>
    </w:p>
    <w:p w14:paraId="4306E57F" w14:textId="1E04C99B" w:rsidR="00647CA2" w:rsidRDefault="00647CA2" w:rsidP="001D3912">
      <w:pPr>
        <w:pStyle w:val="Listeafsnit"/>
        <w:numPr>
          <w:ilvl w:val="1"/>
          <w:numId w:val="17"/>
        </w:numPr>
      </w:pPr>
      <w:r>
        <w:t xml:space="preserve">Der ikke stor tilslutning </w:t>
      </w:r>
      <w:r w:rsidR="009F0721">
        <w:t>fra de andre kor (sendt 2 gange til all</w:t>
      </w:r>
      <w:r w:rsidR="00BE3A16">
        <w:t>e</w:t>
      </w:r>
      <w:r w:rsidR="009F0721">
        <w:t xml:space="preserve"> kor</w:t>
      </w:r>
    </w:p>
    <w:p w14:paraId="0486392A" w14:textId="463792CF" w:rsidR="004F748E" w:rsidRDefault="004F748E" w:rsidP="004F748E">
      <w:pPr>
        <w:pStyle w:val="Listeafsnit"/>
        <w:numPr>
          <w:ilvl w:val="0"/>
          <w:numId w:val="17"/>
        </w:numPr>
      </w:pPr>
      <w:r>
        <w:t>Drikkevarer og knas</w:t>
      </w:r>
      <w:r w:rsidR="009A6C7A">
        <w:t xml:space="preserve"> </w:t>
      </w:r>
      <w:r w:rsidR="002D23C6">
        <w:t>– Anette køber ind</w:t>
      </w:r>
    </w:p>
    <w:p w14:paraId="2D546253" w14:textId="585B8A80" w:rsidR="00457D34" w:rsidRDefault="00CA1D2F" w:rsidP="004A11DD">
      <w:pPr>
        <w:pStyle w:val="Listeafsnit"/>
        <w:numPr>
          <w:ilvl w:val="1"/>
          <w:numId w:val="17"/>
        </w:numPr>
      </w:pPr>
      <w:r>
        <w:t>Dans</w:t>
      </w:r>
      <w:r w:rsidR="00E31F22">
        <w:t>k</w:t>
      </w:r>
      <w:r>
        <w:t>v</w:t>
      </w:r>
      <w:r w:rsidR="004A11DD">
        <w:t>and</w:t>
      </w:r>
      <w:r w:rsidR="00BC05C2">
        <w:t>, sodavand</w:t>
      </w:r>
    </w:p>
    <w:p w14:paraId="2292A323" w14:textId="4E196119" w:rsidR="004A11DD" w:rsidRDefault="004A11DD" w:rsidP="004A11DD">
      <w:pPr>
        <w:pStyle w:val="Listeafsnit"/>
        <w:numPr>
          <w:ilvl w:val="1"/>
          <w:numId w:val="17"/>
        </w:numPr>
      </w:pPr>
      <w:r>
        <w:t>Bobler fra jubilæet</w:t>
      </w:r>
    </w:p>
    <w:p w14:paraId="3EAEE73B" w14:textId="12D2B9B5" w:rsidR="00112677" w:rsidRDefault="00112677" w:rsidP="004A11DD">
      <w:pPr>
        <w:pStyle w:val="Listeafsnit"/>
        <w:numPr>
          <w:ilvl w:val="1"/>
          <w:numId w:val="17"/>
        </w:numPr>
      </w:pPr>
      <w:r>
        <w:t>Vindruer</w:t>
      </w:r>
      <w:r w:rsidR="00CA1D2F">
        <w:t>, slik, chips</w:t>
      </w:r>
    </w:p>
    <w:p w14:paraId="3B7BC4A5" w14:textId="739DC6F7" w:rsidR="004F748E" w:rsidRDefault="008621B0" w:rsidP="004F748E">
      <w:pPr>
        <w:pStyle w:val="Listeafsnit"/>
        <w:numPr>
          <w:ilvl w:val="0"/>
          <w:numId w:val="17"/>
        </w:numPr>
      </w:pPr>
      <w:r>
        <w:t>Oprydning</w:t>
      </w:r>
    </w:p>
    <w:p w14:paraId="06E6E3B3" w14:textId="50BC83E9" w:rsidR="007D5C23" w:rsidRDefault="00A86406" w:rsidP="0059547C">
      <w:pPr>
        <w:pStyle w:val="Listeafsnit"/>
        <w:numPr>
          <w:ilvl w:val="1"/>
          <w:numId w:val="17"/>
        </w:numPr>
      </w:pPr>
      <w:r>
        <w:t>Anne, Søren + 2 mere</w:t>
      </w:r>
    </w:p>
    <w:p w14:paraId="0376C5A4" w14:textId="6B1D5663" w:rsidR="008621B0" w:rsidRDefault="008621B0" w:rsidP="004F748E">
      <w:pPr>
        <w:pStyle w:val="Listeafsnit"/>
        <w:numPr>
          <w:ilvl w:val="0"/>
          <w:numId w:val="17"/>
        </w:numPr>
      </w:pPr>
      <w:r>
        <w:t>Festtale</w:t>
      </w:r>
    </w:p>
    <w:p w14:paraId="7E1867D1" w14:textId="6223804B" w:rsidR="00032ADF" w:rsidRDefault="009A6C7A" w:rsidP="00A86406">
      <w:pPr>
        <w:pStyle w:val="Listeafsnit"/>
        <w:numPr>
          <w:ilvl w:val="1"/>
          <w:numId w:val="17"/>
        </w:numPr>
      </w:pPr>
      <w:r>
        <w:t>Søren</w:t>
      </w:r>
      <w:r w:rsidR="00032ADF">
        <w:t xml:space="preserve"> byder velkommen</w:t>
      </w:r>
    </w:p>
    <w:p w14:paraId="5F87FE83" w14:textId="52531E27" w:rsidR="00A86406" w:rsidRDefault="00A86406" w:rsidP="00A86406">
      <w:pPr>
        <w:pStyle w:val="Listeafsnit"/>
        <w:numPr>
          <w:ilvl w:val="1"/>
          <w:numId w:val="17"/>
        </w:numPr>
      </w:pPr>
      <w:r>
        <w:t xml:space="preserve">Anette </w:t>
      </w:r>
      <w:r w:rsidR="00BE3A16">
        <w:t xml:space="preserve">som grundlagde </w:t>
      </w:r>
      <w:r w:rsidR="009A6C7A">
        <w:t>koret,</w:t>
      </w:r>
      <w:r w:rsidR="00032ADF">
        <w:t xml:space="preserve"> holde</w:t>
      </w:r>
      <w:r w:rsidR="00BE3A16">
        <w:t>r</w:t>
      </w:r>
      <w:r w:rsidR="00032ADF">
        <w:t xml:space="preserve"> </w:t>
      </w:r>
      <w:r w:rsidR="009A6C7A">
        <w:t>fest</w:t>
      </w:r>
      <w:r w:rsidR="00032ADF">
        <w:t>tale</w:t>
      </w:r>
    </w:p>
    <w:p w14:paraId="6ED3CBE7" w14:textId="2FFE967E" w:rsidR="008621B0" w:rsidRDefault="008621B0" w:rsidP="004F748E">
      <w:pPr>
        <w:pStyle w:val="Listeafsnit"/>
        <w:numPr>
          <w:ilvl w:val="0"/>
          <w:numId w:val="17"/>
        </w:numPr>
      </w:pPr>
      <w:r>
        <w:t>Underholdning</w:t>
      </w:r>
    </w:p>
    <w:p w14:paraId="54E03DF5" w14:textId="68520E71" w:rsidR="00387C2D" w:rsidRDefault="008C05E4" w:rsidP="00387C2D">
      <w:pPr>
        <w:pStyle w:val="Listeafsnit"/>
        <w:numPr>
          <w:ilvl w:val="1"/>
          <w:numId w:val="17"/>
        </w:numPr>
      </w:pPr>
      <w:r>
        <w:t>Heidi sørger for et indlæg</w:t>
      </w:r>
    </w:p>
    <w:p w14:paraId="65F02120" w14:textId="4E30877D" w:rsidR="00032ADF" w:rsidRDefault="002D0059" w:rsidP="006125C9">
      <w:pPr>
        <w:pStyle w:val="Listeafsnit"/>
        <w:numPr>
          <w:ilvl w:val="1"/>
          <w:numId w:val="17"/>
        </w:numPr>
      </w:pPr>
      <w:r>
        <w:t xml:space="preserve">Velkomstsang </w:t>
      </w:r>
      <w:r w:rsidR="00032ADF">
        <w:t>–</w:t>
      </w:r>
      <w:r>
        <w:t xml:space="preserve"> Anne</w:t>
      </w:r>
    </w:p>
    <w:p w14:paraId="5CDEE317" w14:textId="23B0CD61" w:rsidR="009A6C7A" w:rsidRDefault="009A6C7A" w:rsidP="009A6C7A">
      <w:pPr>
        <w:pStyle w:val="Overskrift1"/>
      </w:pPr>
      <w:r>
        <w:t>Dagsorden</w:t>
      </w:r>
    </w:p>
    <w:p w14:paraId="132F7E72" w14:textId="37EEBD3F" w:rsidR="00A45749" w:rsidRDefault="00C01E77" w:rsidP="00C01E77">
      <w:r>
        <w:t>Siden sidst</w:t>
      </w:r>
    </w:p>
    <w:p w14:paraId="2146B0F1" w14:textId="615704E3" w:rsidR="00C01E77" w:rsidRDefault="00C01E77" w:rsidP="00C01E77">
      <w:pPr>
        <w:pStyle w:val="Listeafsnit"/>
        <w:numPr>
          <w:ilvl w:val="0"/>
          <w:numId w:val="18"/>
        </w:numPr>
      </w:pPr>
      <w:r>
        <w:t>Nyt fra Allan/Marie/Kirken</w:t>
      </w:r>
    </w:p>
    <w:p w14:paraId="62636E2D" w14:textId="066A7CF0" w:rsidR="00C01E77" w:rsidRDefault="00C01E77" w:rsidP="005D4892">
      <w:pPr>
        <w:pStyle w:val="Listeafsnit"/>
        <w:numPr>
          <w:ilvl w:val="1"/>
          <w:numId w:val="18"/>
        </w:numPr>
      </w:pPr>
      <w:r>
        <w:t>Afventer mødeindkaldelse vedr. syng-sammen</w:t>
      </w:r>
      <w:r w:rsidR="00543CCA">
        <w:t xml:space="preserve"> (11 oktober, 13 december)</w:t>
      </w:r>
    </w:p>
    <w:p w14:paraId="2E3A7649" w14:textId="60B8E8C3" w:rsidR="007D6A56" w:rsidRDefault="007D6A56" w:rsidP="005D4892">
      <w:pPr>
        <w:pStyle w:val="Listeafsnit"/>
        <w:numPr>
          <w:ilvl w:val="1"/>
          <w:numId w:val="18"/>
        </w:numPr>
      </w:pPr>
      <w:r>
        <w:t xml:space="preserve">Anette ikke fået fulgt op med </w:t>
      </w:r>
      <w:r w:rsidR="008C1664">
        <w:t>Kommunen vedrørende lokaler</w:t>
      </w:r>
    </w:p>
    <w:p w14:paraId="3C831FC5" w14:textId="76FCFF85" w:rsidR="00C01E77" w:rsidRDefault="005D4892" w:rsidP="00C01E77">
      <w:pPr>
        <w:pStyle w:val="Listeafsnit"/>
        <w:numPr>
          <w:ilvl w:val="0"/>
          <w:numId w:val="18"/>
        </w:numPr>
      </w:pPr>
      <w:r>
        <w:t>Arrangementer, gudstjenester, andet</w:t>
      </w:r>
    </w:p>
    <w:p w14:paraId="62E39A82" w14:textId="61830B8C" w:rsidR="005D4892" w:rsidRDefault="005A02EF" w:rsidP="005D4892">
      <w:pPr>
        <w:pStyle w:val="Listeafsnit"/>
        <w:numPr>
          <w:ilvl w:val="1"/>
          <w:numId w:val="18"/>
        </w:numPr>
      </w:pPr>
      <w:r>
        <w:t>Byhaven 5.9</w:t>
      </w:r>
      <w:r w:rsidR="00750AEA">
        <w:t xml:space="preserve"> – fint at borgmesterkontoret har </w:t>
      </w:r>
      <w:r w:rsidR="00D1389E">
        <w:t>været opmærksom på os.</w:t>
      </w:r>
      <w:r w:rsidR="00BE3A16">
        <w:t xml:space="preserve"> Vi møder gerne op som privatpersoner, men </w:t>
      </w:r>
      <w:proofErr w:type="spellStart"/>
      <w:r w:rsidR="00BE3A16">
        <w:t>IceGlory</w:t>
      </w:r>
      <w:proofErr w:type="spellEnd"/>
      <w:r w:rsidR="00BE3A16">
        <w:t xml:space="preserve"> kun med pianist/</w:t>
      </w:r>
      <w:proofErr w:type="spellStart"/>
      <w:r w:rsidR="00BE3A16">
        <w:t>korleder+honorar</w:t>
      </w:r>
      <w:proofErr w:type="spellEnd"/>
      <w:r w:rsidR="00BE3A16">
        <w:t>.</w:t>
      </w:r>
    </w:p>
    <w:p w14:paraId="76D1D271" w14:textId="26CF2BEC" w:rsidR="009747D6" w:rsidRDefault="005A02EF" w:rsidP="009747D6">
      <w:pPr>
        <w:pStyle w:val="Listeafsnit"/>
        <w:numPr>
          <w:ilvl w:val="1"/>
          <w:numId w:val="18"/>
        </w:numPr>
      </w:pPr>
      <w:r>
        <w:t>Høstgudstjeneste Ishøj Kirke</w:t>
      </w:r>
      <w:r w:rsidR="002F6D4B">
        <w:t xml:space="preserve"> – gik rigtigt fint, pladsen er lidt trang</w:t>
      </w:r>
    </w:p>
    <w:p w14:paraId="5171C52C" w14:textId="18C5FA07" w:rsidR="005A02EF" w:rsidRDefault="005A02EF" w:rsidP="005A02EF">
      <w:r>
        <w:t>Bestyrelsens arbejde</w:t>
      </w:r>
    </w:p>
    <w:p w14:paraId="7E159802" w14:textId="62F35166" w:rsidR="005A02EF" w:rsidRDefault="00A93B7E" w:rsidP="00A93B7E">
      <w:pPr>
        <w:pStyle w:val="Listeafsnit"/>
        <w:numPr>
          <w:ilvl w:val="0"/>
          <w:numId w:val="19"/>
        </w:numPr>
      </w:pPr>
      <w:r>
        <w:t>Repertoireudvalg – julerepertoire</w:t>
      </w:r>
    </w:p>
    <w:p w14:paraId="2B86AEFE" w14:textId="2DF25A9E" w:rsidR="00FA304E" w:rsidRDefault="00815234" w:rsidP="00815234">
      <w:pPr>
        <w:pStyle w:val="Listeafsnit"/>
        <w:numPr>
          <w:ilvl w:val="1"/>
          <w:numId w:val="19"/>
        </w:numPr>
      </w:pPr>
      <w:r>
        <w:t>Skal være tidligere.</w:t>
      </w:r>
      <w:r w:rsidR="00BE3A16">
        <w:t xml:space="preserve"> Umiddelbart inden sommerferien</w:t>
      </w:r>
    </w:p>
    <w:p w14:paraId="5676CC52" w14:textId="6A01F07A" w:rsidR="00A93B7E" w:rsidRPr="00BE3A16" w:rsidRDefault="00A93B7E" w:rsidP="00A93B7E">
      <w:pPr>
        <w:pStyle w:val="Listeafsnit"/>
        <w:numPr>
          <w:ilvl w:val="0"/>
          <w:numId w:val="19"/>
        </w:numPr>
        <w:rPr>
          <w:lang w:val="en-US"/>
        </w:rPr>
      </w:pPr>
      <w:proofErr w:type="spellStart"/>
      <w:r w:rsidRPr="00BE3A16">
        <w:rPr>
          <w:lang w:val="en-US"/>
        </w:rPr>
        <w:t>Solistgruppen</w:t>
      </w:r>
      <w:proofErr w:type="spellEnd"/>
      <w:r w:rsidRPr="00BE3A16">
        <w:rPr>
          <w:lang w:val="en-US"/>
        </w:rPr>
        <w:t>, Britt audition og workshops</w:t>
      </w:r>
    </w:p>
    <w:p w14:paraId="67737992" w14:textId="458B24C8" w:rsidR="00815234" w:rsidRDefault="00461A06" w:rsidP="00815234">
      <w:pPr>
        <w:pStyle w:val="Listeafsnit"/>
        <w:numPr>
          <w:ilvl w:val="1"/>
          <w:numId w:val="19"/>
        </w:numPr>
      </w:pPr>
      <w:r>
        <w:lastRenderedPageBreak/>
        <w:t>Tirsdag d. 20</w:t>
      </w:r>
      <w:r w:rsidR="00BE3A16">
        <w:t>.</w:t>
      </w:r>
      <w:r>
        <w:t xml:space="preserve"> september</w:t>
      </w:r>
      <w:r w:rsidR="00051D0F">
        <w:t>, der er flere der gerne vil have tjekket stemmegruppe</w:t>
      </w:r>
      <w:r w:rsidR="00A5218E">
        <w:t xml:space="preserve">. Der er kun </w:t>
      </w:r>
      <w:r w:rsidR="00A92279">
        <w:t>én der har meldt sig til solistgruppe audition.</w:t>
      </w:r>
    </w:p>
    <w:p w14:paraId="7F5CB980" w14:textId="7250089C" w:rsidR="008E05E9" w:rsidRDefault="00F131A4" w:rsidP="00BE3A16">
      <w:pPr>
        <w:pStyle w:val="Listeafsnit"/>
        <w:numPr>
          <w:ilvl w:val="1"/>
          <w:numId w:val="19"/>
        </w:numPr>
      </w:pPr>
      <w:r>
        <w:t>God idé at solisterne møder Simon hvis der skal være workshops med ham</w:t>
      </w:r>
    </w:p>
    <w:p w14:paraId="03673147" w14:textId="5649FF6B" w:rsidR="00F131A4" w:rsidRDefault="00F131A4" w:rsidP="00BE3A16">
      <w:pPr>
        <w:pStyle w:val="Listeafsnit"/>
        <w:numPr>
          <w:ilvl w:val="1"/>
          <w:numId w:val="19"/>
        </w:numPr>
      </w:pPr>
      <w:r>
        <w:t>Pris for 2 timer er 2000 kr.</w:t>
      </w:r>
      <w:r w:rsidR="008A3BFF">
        <w:t xml:space="preserve"> Pris workshop</w:t>
      </w:r>
      <w:r w:rsidR="00BE3A16">
        <w:t xml:space="preserve">? </w:t>
      </w:r>
      <w:r w:rsidR="00BF71E4">
        <w:t>(i kirken hvis vi kan få lov)</w:t>
      </w:r>
    </w:p>
    <w:p w14:paraId="6FD899DD" w14:textId="27E6F69F" w:rsidR="00BE3A16" w:rsidRDefault="00BE3A16" w:rsidP="00BE3A16">
      <w:pPr>
        <w:pStyle w:val="Listeafsnit"/>
        <w:numPr>
          <w:ilvl w:val="1"/>
          <w:numId w:val="19"/>
        </w:numPr>
      </w:pPr>
      <w:r>
        <w:t>Britt undersøger, hvornår solisterne kan november og marts</w:t>
      </w:r>
    </w:p>
    <w:p w14:paraId="5F4E92FE" w14:textId="2A1FC6BC" w:rsidR="00024622" w:rsidRDefault="00A93B7E" w:rsidP="00024622">
      <w:pPr>
        <w:pStyle w:val="Listeafsnit"/>
        <w:numPr>
          <w:ilvl w:val="0"/>
          <w:numId w:val="19"/>
        </w:numPr>
      </w:pPr>
      <w:r>
        <w:t>Lånemapper med tekster</w:t>
      </w:r>
    </w:p>
    <w:p w14:paraId="2017E06F" w14:textId="4471558C" w:rsidR="003C10A8" w:rsidRDefault="003C10A8" w:rsidP="003C10A8">
      <w:pPr>
        <w:pStyle w:val="Listeafsnit"/>
        <w:numPr>
          <w:ilvl w:val="1"/>
          <w:numId w:val="19"/>
        </w:numPr>
      </w:pPr>
      <w:r>
        <w:t>Fungerer rigtigt godt – måske er det nødvendigt med en jule-låne-mappe?</w:t>
      </w:r>
    </w:p>
    <w:p w14:paraId="1A09CC39" w14:textId="5D154729" w:rsidR="00A93B7E" w:rsidRDefault="000C4CA7" w:rsidP="000C4CA7">
      <w:r>
        <w:t>Økonomien ved kasserer</w:t>
      </w:r>
    </w:p>
    <w:p w14:paraId="1457E7DC" w14:textId="4AEBA6DD" w:rsidR="000C4CA7" w:rsidRDefault="000C4CA7" w:rsidP="000C4CA7">
      <w:pPr>
        <w:pStyle w:val="Listeafsnit"/>
        <w:numPr>
          <w:ilvl w:val="0"/>
          <w:numId w:val="20"/>
        </w:numPr>
      </w:pPr>
      <w:r>
        <w:t>Status, herunder kontingent</w:t>
      </w:r>
    </w:p>
    <w:p w14:paraId="4D6D3F4E" w14:textId="0D22CE75" w:rsidR="003C10A8" w:rsidRDefault="00A9496A" w:rsidP="00A9496A">
      <w:pPr>
        <w:pStyle w:val="Listeafsnit"/>
        <w:numPr>
          <w:ilvl w:val="1"/>
          <w:numId w:val="20"/>
        </w:numPr>
      </w:pPr>
      <w:r>
        <w:t>14 der ikke betalte til tiden</w:t>
      </w:r>
    </w:p>
    <w:p w14:paraId="0B571D99" w14:textId="3B3C60D0" w:rsidR="00064B6B" w:rsidRDefault="00852395" w:rsidP="00A9496A">
      <w:pPr>
        <w:pStyle w:val="Listeafsnit"/>
        <w:numPr>
          <w:ilvl w:val="1"/>
          <w:numId w:val="20"/>
        </w:numPr>
      </w:pPr>
      <w:r>
        <w:t xml:space="preserve">Heidi vil i fremtiden lave en </w:t>
      </w:r>
      <w:proofErr w:type="spellStart"/>
      <w:r>
        <w:t>update</w:t>
      </w:r>
      <w:proofErr w:type="spellEnd"/>
      <w:r>
        <w:t xml:space="preserve"> på FB og 1 mail – vil ikke være tante sur i kirken!</w:t>
      </w:r>
    </w:p>
    <w:p w14:paraId="0B66968E" w14:textId="0A5F703C" w:rsidR="00485DA9" w:rsidRDefault="003848FC" w:rsidP="00F77ECE">
      <w:pPr>
        <w:pStyle w:val="Listeafsnit"/>
        <w:numPr>
          <w:ilvl w:val="1"/>
          <w:numId w:val="20"/>
        </w:numPr>
      </w:pPr>
      <w:r>
        <w:t xml:space="preserve">Ny revisor – </w:t>
      </w:r>
      <w:r w:rsidR="008D0DDB">
        <w:t>har vi en suppleant?</w:t>
      </w:r>
      <w:r w:rsidR="00485DA9">
        <w:t xml:space="preserve"> Heidi undersøger mulighederne.</w:t>
      </w:r>
    </w:p>
    <w:p w14:paraId="06A0E7F8" w14:textId="2B13A6C2" w:rsidR="000C4CA7" w:rsidRDefault="00E449D6" w:rsidP="000C4CA7">
      <w:r>
        <w:t>Arr</w:t>
      </w:r>
      <w:r w:rsidR="00024622">
        <w:t>a</w:t>
      </w:r>
      <w:r>
        <w:t>ngementer i fremtiden</w:t>
      </w:r>
    </w:p>
    <w:p w14:paraId="7CEA69FE" w14:textId="3B14EE22" w:rsidR="00E449D6" w:rsidRDefault="00E449D6" w:rsidP="00E449D6">
      <w:pPr>
        <w:pStyle w:val="Listeafsnit"/>
        <w:numPr>
          <w:ilvl w:val="0"/>
          <w:numId w:val="20"/>
        </w:numPr>
      </w:pPr>
      <w:r>
        <w:t>1</w:t>
      </w:r>
      <w:r w:rsidR="00BE3A16">
        <w:t>.</w:t>
      </w:r>
      <w:r>
        <w:t xml:space="preserve"> okt</w:t>
      </w:r>
      <w:r w:rsidR="00BE3A16">
        <w:t>.</w:t>
      </w:r>
      <w:r>
        <w:t xml:space="preserve"> med Arise and Shine</w:t>
      </w:r>
      <w:r w:rsidR="00BE3A16">
        <w:t xml:space="preserve"> </w:t>
      </w:r>
      <w:r w:rsidR="0090401C">
        <w:t xml:space="preserve">– Anette </w:t>
      </w:r>
      <w:proofErr w:type="gramStart"/>
      <w:r w:rsidR="0090401C">
        <w:t>købe</w:t>
      </w:r>
      <w:proofErr w:type="gramEnd"/>
      <w:r w:rsidR="0090401C">
        <w:t xml:space="preserve"> buket/æske chokolade</w:t>
      </w:r>
      <w:r w:rsidR="00BE3A16">
        <w:t xml:space="preserve">. Dresscode: </w:t>
      </w:r>
      <w:r w:rsidR="00597AF6">
        <w:t>cowboybukser og hvid bluse</w:t>
      </w:r>
    </w:p>
    <w:p w14:paraId="7D824DBB" w14:textId="04BDE510" w:rsidR="00E449D6" w:rsidRDefault="00E449D6" w:rsidP="00E449D6">
      <w:pPr>
        <w:pStyle w:val="Listeafsnit"/>
        <w:numPr>
          <w:ilvl w:val="0"/>
          <w:numId w:val="20"/>
        </w:numPr>
      </w:pPr>
      <w:r>
        <w:t>2</w:t>
      </w:r>
      <w:r w:rsidR="00BE3A16">
        <w:t>.</w:t>
      </w:r>
      <w:r>
        <w:t xml:space="preserve"> okt</w:t>
      </w:r>
      <w:r w:rsidR="00BE3A16">
        <w:t>.</w:t>
      </w:r>
      <w:r>
        <w:t xml:space="preserve"> klimagudstjeneste</w:t>
      </w:r>
    </w:p>
    <w:p w14:paraId="3538AE5A" w14:textId="3A85D920" w:rsidR="00E449D6" w:rsidRDefault="005570DB" w:rsidP="00E449D6">
      <w:pPr>
        <w:pStyle w:val="Listeafsnit"/>
        <w:numPr>
          <w:ilvl w:val="0"/>
          <w:numId w:val="20"/>
        </w:numPr>
      </w:pPr>
      <w:r>
        <w:t>Julekoncert 612</w:t>
      </w:r>
      <w:r w:rsidR="00BE3A16">
        <w:t>.</w:t>
      </w:r>
      <w:r w:rsidR="00AD6548">
        <w:t xml:space="preserve"> – kaffe kage besluttes når vi kommer lidt tættere på jul og vi ved hvordan corona</w:t>
      </w:r>
      <w:r w:rsidR="00BE3A16">
        <w:t>-</w:t>
      </w:r>
      <w:r w:rsidR="00AD6548">
        <w:t>situationen er.</w:t>
      </w:r>
    </w:p>
    <w:p w14:paraId="7C228A2C" w14:textId="0D039315" w:rsidR="005D0207" w:rsidRDefault="00D14CB3" w:rsidP="008939A4">
      <w:pPr>
        <w:pStyle w:val="Listeafsnit"/>
        <w:numPr>
          <w:ilvl w:val="0"/>
          <w:numId w:val="20"/>
        </w:numPr>
      </w:pPr>
      <w:r>
        <w:t>Julekoncert Ishøj Bycenter 11.12</w:t>
      </w:r>
    </w:p>
    <w:p w14:paraId="5D2E3277" w14:textId="636A1203" w:rsidR="00B91DB0" w:rsidRDefault="007039EE" w:rsidP="008939A4">
      <w:pPr>
        <w:pStyle w:val="Listeafsnit"/>
        <w:numPr>
          <w:ilvl w:val="0"/>
          <w:numId w:val="20"/>
        </w:numPr>
      </w:pPr>
      <w:proofErr w:type="spellStart"/>
      <w:r>
        <w:t>Kærbo</w:t>
      </w:r>
      <w:proofErr w:type="spellEnd"/>
      <w:r>
        <w:t>-koncert 13.12</w:t>
      </w:r>
      <w:r w:rsidR="00BE3A16">
        <w:t>. Kl. 18.30, 40 min.</w:t>
      </w:r>
    </w:p>
    <w:p w14:paraId="1F92DADD" w14:textId="434A7B4B" w:rsidR="005570DB" w:rsidRDefault="005570DB" w:rsidP="00E449D6">
      <w:pPr>
        <w:pStyle w:val="Listeafsnit"/>
        <w:numPr>
          <w:ilvl w:val="0"/>
          <w:numId w:val="20"/>
        </w:numPr>
      </w:pPr>
      <w:r>
        <w:t>Juleafslutning</w:t>
      </w:r>
      <w:r w:rsidR="00BE3A16">
        <w:t xml:space="preserve"> i kælderen 13.12. efter </w:t>
      </w:r>
      <w:proofErr w:type="spellStart"/>
      <w:r w:rsidR="00BE3A16">
        <w:t>Kærbo</w:t>
      </w:r>
      <w:proofErr w:type="spellEnd"/>
    </w:p>
    <w:p w14:paraId="03C5FC81" w14:textId="53F6CB4B" w:rsidR="005570DB" w:rsidRDefault="005570DB" w:rsidP="00E449D6">
      <w:pPr>
        <w:pStyle w:val="Listeafsnit"/>
        <w:numPr>
          <w:ilvl w:val="0"/>
          <w:numId w:val="20"/>
        </w:numPr>
      </w:pPr>
      <w:r>
        <w:t>Job i 2023</w:t>
      </w:r>
    </w:p>
    <w:p w14:paraId="58B403E4" w14:textId="780CECE0" w:rsidR="003450F5" w:rsidRDefault="00964C92" w:rsidP="00CB2CC4">
      <w:pPr>
        <w:pStyle w:val="Listeafsnit"/>
        <w:numPr>
          <w:ilvl w:val="1"/>
          <w:numId w:val="20"/>
        </w:numPr>
      </w:pPr>
      <w:r>
        <w:t>En koncert i september 2023</w:t>
      </w:r>
      <w:r w:rsidR="00DF1001">
        <w:t xml:space="preserve">, St. </w:t>
      </w:r>
      <w:r w:rsidR="00BE3A16">
        <w:t>Georgs</w:t>
      </w:r>
      <w:r w:rsidR="00DF1001">
        <w:t xml:space="preserve"> Gilde</w:t>
      </w:r>
      <w:r w:rsidR="00BE3A16">
        <w:t>rne via Eva (vennepris 5.500)</w:t>
      </w:r>
      <w:r w:rsidR="00191610">
        <w:t>. De kommer og lytter til os først i det nye år</w:t>
      </w:r>
      <w:r w:rsidR="00BE3A16">
        <w:t>,</w:t>
      </w:r>
      <w:r w:rsidR="00191610">
        <w:t xml:space="preserve"> før de beslutter om vi skal komme.</w:t>
      </w:r>
    </w:p>
    <w:p w14:paraId="4D72DBFB" w14:textId="1B538ADE" w:rsidR="003450F5" w:rsidRDefault="003450F5" w:rsidP="003450F5">
      <w:r>
        <w:t>Meddelelser, bordet rundt og evt</w:t>
      </w:r>
      <w:r w:rsidR="00BE3A16">
        <w:t>.</w:t>
      </w:r>
    </w:p>
    <w:p w14:paraId="0E48DE37" w14:textId="085F5207" w:rsidR="001B6AAA" w:rsidRDefault="001B6AAA" w:rsidP="00B1012A">
      <w:pPr>
        <w:pStyle w:val="Listeafsnit"/>
        <w:numPr>
          <w:ilvl w:val="0"/>
          <w:numId w:val="21"/>
        </w:numPr>
      </w:pPr>
      <w:r>
        <w:t>Ishøj kommune/ukrainske gæster</w:t>
      </w:r>
      <w:r w:rsidR="00B1012A">
        <w:t xml:space="preserve"> – er det stadig aktuelt?</w:t>
      </w:r>
    </w:p>
    <w:p w14:paraId="49D5268A" w14:textId="107C1FD7" w:rsidR="006045DD" w:rsidRDefault="006045DD" w:rsidP="001B6AAA">
      <w:pPr>
        <w:pStyle w:val="Listeafsnit"/>
        <w:numPr>
          <w:ilvl w:val="0"/>
          <w:numId w:val="21"/>
        </w:numPr>
      </w:pPr>
      <w:r>
        <w:t>Flere til at låse k</w:t>
      </w:r>
      <w:r w:rsidR="00C314B0">
        <w:t>ir</w:t>
      </w:r>
      <w:r>
        <w:t>ke op, still op – tag ned og låse af</w:t>
      </w:r>
      <w:r w:rsidR="00305F3B">
        <w:t xml:space="preserve"> (kan vi få en nøgle mere? Anne hører ad, igen).</w:t>
      </w:r>
      <w:r w:rsidR="00C314B0">
        <w:t xml:space="preserve"> Rita vil gerne gøre det hver 2. gang.</w:t>
      </w:r>
    </w:p>
    <w:p w14:paraId="24368E13" w14:textId="54353F92" w:rsidR="006045DD" w:rsidRDefault="006045DD" w:rsidP="001B6AAA">
      <w:pPr>
        <w:pStyle w:val="Listeafsnit"/>
        <w:numPr>
          <w:ilvl w:val="0"/>
          <w:numId w:val="21"/>
        </w:numPr>
      </w:pPr>
      <w:r>
        <w:t>Tømning og oprydning kælderrum</w:t>
      </w:r>
      <w:r w:rsidR="00C314B0">
        <w:t xml:space="preserve"> </w:t>
      </w:r>
      <w:r w:rsidR="00031CD8">
        <w:t>–</w:t>
      </w:r>
      <w:r w:rsidR="00C314B0">
        <w:t xml:space="preserve"> </w:t>
      </w:r>
      <w:r w:rsidR="001E6335">
        <w:t>Heidi og Anette tager tjansen.</w:t>
      </w:r>
    </w:p>
    <w:p w14:paraId="1D414D00" w14:textId="08567621" w:rsidR="006045DD" w:rsidRDefault="006045DD" w:rsidP="001B6AAA">
      <w:pPr>
        <w:pStyle w:val="Listeafsnit"/>
        <w:numPr>
          <w:ilvl w:val="0"/>
          <w:numId w:val="21"/>
        </w:numPr>
      </w:pPr>
      <w:r>
        <w:t>Formanden</w:t>
      </w:r>
    </w:p>
    <w:p w14:paraId="3C59A4E2" w14:textId="62C664BA" w:rsidR="00D33DD1" w:rsidRDefault="005F1403" w:rsidP="004A74C8">
      <w:pPr>
        <w:pStyle w:val="Listeafsnit"/>
        <w:numPr>
          <w:ilvl w:val="1"/>
          <w:numId w:val="21"/>
        </w:numPr>
      </w:pPr>
      <w:r>
        <w:t>Anette overtager indkaldelse/dagsorden til bestyrelsesmøder</w:t>
      </w:r>
    </w:p>
    <w:p w14:paraId="70130FBB" w14:textId="7B4319CB" w:rsidR="00C436EA" w:rsidRDefault="00C436EA" w:rsidP="004A74C8">
      <w:pPr>
        <w:pStyle w:val="Listeafsnit"/>
        <w:numPr>
          <w:ilvl w:val="1"/>
          <w:numId w:val="21"/>
        </w:numPr>
      </w:pPr>
      <w:r>
        <w:t>Heidi overtager Annes plads i repertoireudvalget</w:t>
      </w:r>
    </w:p>
    <w:p w14:paraId="584177E2" w14:textId="1C95EEAC" w:rsidR="005A687E" w:rsidRDefault="00703873" w:rsidP="00703873">
      <w:pPr>
        <w:pStyle w:val="Listeafsnit"/>
        <w:numPr>
          <w:ilvl w:val="0"/>
          <w:numId w:val="21"/>
        </w:numPr>
      </w:pPr>
      <w:r>
        <w:t>Der skal printes noder til Allan og Marie – Søren printer</w:t>
      </w:r>
    </w:p>
    <w:p w14:paraId="048DE025" w14:textId="7741EC0E" w:rsidR="00B81D84" w:rsidRDefault="006045DD" w:rsidP="00A71CE7">
      <w:r>
        <w:t>Næste møde</w:t>
      </w:r>
      <w:r w:rsidR="00C63A2C">
        <w:t xml:space="preserve">: </w:t>
      </w:r>
      <w:r w:rsidR="003C337C">
        <w:t>Hos Britt</w:t>
      </w:r>
      <w:r w:rsidR="000744E3">
        <w:t xml:space="preserve"> </w:t>
      </w:r>
      <w:r w:rsidR="00BE3A16">
        <w:t>(</w:t>
      </w:r>
      <w:r w:rsidR="000744E3">
        <w:t xml:space="preserve">d. </w:t>
      </w:r>
      <w:r w:rsidR="00A94797">
        <w:t>9</w:t>
      </w:r>
      <w:r w:rsidR="00BE3A16">
        <w:t>.</w:t>
      </w:r>
      <w:r w:rsidR="00A94797">
        <w:t xml:space="preserve"> november kl. 18</w:t>
      </w:r>
      <w:r w:rsidR="00BE3A16">
        <w:t xml:space="preserve">) </w:t>
      </w:r>
      <w:r w:rsidR="00BE3A16" w:rsidRPr="00BE3A16">
        <w:rPr>
          <w:highlight w:val="yellow"/>
        </w:rPr>
        <w:t>SKAL AFKLARES!!</w:t>
      </w:r>
    </w:p>
    <w:sectPr w:rsidR="00B81D84">
      <w:footerReference w:type="default" r:id="rId7"/>
      <w:pgSz w:w="11907" w:h="16839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BE85B" w14:textId="77777777" w:rsidR="002442CC" w:rsidRDefault="002442CC">
      <w:pPr>
        <w:spacing w:after="0" w:line="240" w:lineRule="auto"/>
      </w:pPr>
      <w:r>
        <w:separator/>
      </w:r>
    </w:p>
  </w:endnote>
  <w:endnote w:type="continuationSeparator" w:id="0">
    <w:p w14:paraId="528818D0" w14:textId="77777777" w:rsidR="002442CC" w:rsidRDefault="00244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8D1E9A" w14:textId="77777777" w:rsidR="00B81D84" w:rsidRDefault="00ED05DF"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43161" w14:textId="77777777" w:rsidR="002442CC" w:rsidRDefault="002442CC">
      <w:pPr>
        <w:spacing w:after="0" w:line="240" w:lineRule="auto"/>
      </w:pPr>
      <w:r>
        <w:separator/>
      </w:r>
    </w:p>
  </w:footnote>
  <w:footnote w:type="continuationSeparator" w:id="0">
    <w:p w14:paraId="10BB990D" w14:textId="77777777" w:rsidR="002442CC" w:rsidRDefault="002442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667887"/>
    <w:multiLevelType w:val="hybridMultilevel"/>
    <w:tmpl w:val="8FE0182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0642AC"/>
    <w:multiLevelType w:val="hybridMultilevel"/>
    <w:tmpl w:val="077ED99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E5FBD"/>
    <w:multiLevelType w:val="hybridMultilevel"/>
    <w:tmpl w:val="1D34C1E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7824B6"/>
    <w:multiLevelType w:val="hybridMultilevel"/>
    <w:tmpl w:val="468A708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B6276"/>
    <w:multiLevelType w:val="hybridMultilevel"/>
    <w:tmpl w:val="736A1B0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8317894">
    <w:abstractNumId w:val="8"/>
  </w:num>
  <w:num w:numId="2" w16cid:durableId="6106217">
    <w:abstractNumId w:val="8"/>
  </w:num>
  <w:num w:numId="3" w16cid:durableId="852954452">
    <w:abstractNumId w:val="9"/>
  </w:num>
  <w:num w:numId="4" w16cid:durableId="222907621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 w16cid:durableId="1183934768">
    <w:abstractNumId w:val="12"/>
  </w:num>
  <w:num w:numId="6" w16cid:durableId="1066799989">
    <w:abstractNumId w:val="7"/>
  </w:num>
  <w:num w:numId="7" w16cid:durableId="1756782093">
    <w:abstractNumId w:val="6"/>
  </w:num>
  <w:num w:numId="8" w16cid:durableId="1697349401">
    <w:abstractNumId w:val="5"/>
  </w:num>
  <w:num w:numId="9" w16cid:durableId="1617247517">
    <w:abstractNumId w:val="4"/>
  </w:num>
  <w:num w:numId="10" w16cid:durableId="1396780011">
    <w:abstractNumId w:val="3"/>
  </w:num>
  <w:num w:numId="11" w16cid:durableId="1578973184">
    <w:abstractNumId w:val="2"/>
  </w:num>
  <w:num w:numId="12" w16cid:durableId="141193221">
    <w:abstractNumId w:val="1"/>
  </w:num>
  <w:num w:numId="13" w16cid:durableId="1064765672">
    <w:abstractNumId w:val="0"/>
  </w:num>
  <w:num w:numId="14" w16cid:durableId="272631824">
    <w:abstractNumId w:val="8"/>
    <w:lvlOverride w:ilvl="0">
      <w:startOverride w:val="1"/>
    </w:lvlOverride>
  </w:num>
  <w:num w:numId="15" w16cid:durableId="609046027">
    <w:abstractNumId w:val="8"/>
  </w:num>
  <w:num w:numId="16" w16cid:durableId="615605050">
    <w:abstractNumId w:val="16"/>
  </w:num>
  <w:num w:numId="17" w16cid:durableId="1445029825">
    <w:abstractNumId w:val="15"/>
  </w:num>
  <w:num w:numId="18" w16cid:durableId="617026299">
    <w:abstractNumId w:val="13"/>
  </w:num>
  <w:num w:numId="19" w16cid:durableId="837842583">
    <w:abstractNumId w:val="14"/>
  </w:num>
  <w:num w:numId="20" w16cid:durableId="377054221">
    <w:abstractNumId w:val="10"/>
  </w:num>
  <w:num w:numId="21" w16cid:durableId="209616906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revisionView w:inkAnnotations="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110"/>
    <w:rsid w:val="00024622"/>
    <w:rsid w:val="00031CD8"/>
    <w:rsid w:val="00032ADF"/>
    <w:rsid w:val="00051D0F"/>
    <w:rsid w:val="00064B6B"/>
    <w:rsid w:val="000744E3"/>
    <w:rsid w:val="000C4CA7"/>
    <w:rsid w:val="00112677"/>
    <w:rsid w:val="00191610"/>
    <w:rsid w:val="001A6BF0"/>
    <w:rsid w:val="001B6AAA"/>
    <w:rsid w:val="001B7518"/>
    <w:rsid w:val="001D3912"/>
    <w:rsid w:val="001E6335"/>
    <w:rsid w:val="002442CC"/>
    <w:rsid w:val="002D0059"/>
    <w:rsid w:val="002D23C6"/>
    <w:rsid w:val="002E389F"/>
    <w:rsid w:val="002E6620"/>
    <w:rsid w:val="002F6D4B"/>
    <w:rsid w:val="00305F3B"/>
    <w:rsid w:val="003450F5"/>
    <w:rsid w:val="003848FC"/>
    <w:rsid w:val="00387C2D"/>
    <w:rsid w:val="003C10A8"/>
    <w:rsid w:val="003C337C"/>
    <w:rsid w:val="003D0110"/>
    <w:rsid w:val="0042738F"/>
    <w:rsid w:val="00457D34"/>
    <w:rsid w:val="00461A06"/>
    <w:rsid w:val="00485DA9"/>
    <w:rsid w:val="004A11DD"/>
    <w:rsid w:val="004A74C8"/>
    <w:rsid w:val="004F748E"/>
    <w:rsid w:val="00543CCA"/>
    <w:rsid w:val="005570DB"/>
    <w:rsid w:val="0059547C"/>
    <w:rsid w:val="00597AF6"/>
    <w:rsid w:val="005A02EF"/>
    <w:rsid w:val="005A687E"/>
    <w:rsid w:val="005D0207"/>
    <w:rsid w:val="005D4892"/>
    <w:rsid w:val="005F1403"/>
    <w:rsid w:val="006045DD"/>
    <w:rsid w:val="006125C9"/>
    <w:rsid w:val="00622039"/>
    <w:rsid w:val="00647CA2"/>
    <w:rsid w:val="00661DE2"/>
    <w:rsid w:val="00703873"/>
    <w:rsid w:val="007039EE"/>
    <w:rsid w:val="00750AEA"/>
    <w:rsid w:val="007D5C23"/>
    <w:rsid w:val="007D6A56"/>
    <w:rsid w:val="00815234"/>
    <w:rsid w:val="00852395"/>
    <w:rsid w:val="008621B0"/>
    <w:rsid w:val="008939A4"/>
    <w:rsid w:val="008A3BFF"/>
    <w:rsid w:val="008A4B2C"/>
    <w:rsid w:val="008C05E4"/>
    <w:rsid w:val="008C1664"/>
    <w:rsid w:val="008D0DDB"/>
    <w:rsid w:val="008E05E9"/>
    <w:rsid w:val="0090401C"/>
    <w:rsid w:val="00964C92"/>
    <w:rsid w:val="009747D6"/>
    <w:rsid w:val="009A6C7A"/>
    <w:rsid w:val="009B3DB9"/>
    <w:rsid w:val="009F0721"/>
    <w:rsid w:val="00A45749"/>
    <w:rsid w:val="00A5218E"/>
    <w:rsid w:val="00A62F6C"/>
    <w:rsid w:val="00A66D87"/>
    <w:rsid w:val="00A71CE7"/>
    <w:rsid w:val="00A86406"/>
    <w:rsid w:val="00A92279"/>
    <w:rsid w:val="00A93B7E"/>
    <w:rsid w:val="00A94797"/>
    <w:rsid w:val="00A9496A"/>
    <w:rsid w:val="00AD6548"/>
    <w:rsid w:val="00B1012A"/>
    <w:rsid w:val="00B4491A"/>
    <w:rsid w:val="00B81D84"/>
    <w:rsid w:val="00B91DB0"/>
    <w:rsid w:val="00BB4D40"/>
    <w:rsid w:val="00BC05C2"/>
    <w:rsid w:val="00BE3A16"/>
    <w:rsid w:val="00BF71E4"/>
    <w:rsid w:val="00C01E77"/>
    <w:rsid w:val="00C314B0"/>
    <w:rsid w:val="00C436EA"/>
    <w:rsid w:val="00C63A2C"/>
    <w:rsid w:val="00CA1D2F"/>
    <w:rsid w:val="00CB2CC4"/>
    <w:rsid w:val="00D1389E"/>
    <w:rsid w:val="00D14CB3"/>
    <w:rsid w:val="00D3037F"/>
    <w:rsid w:val="00D33DD1"/>
    <w:rsid w:val="00DF1001"/>
    <w:rsid w:val="00E31F22"/>
    <w:rsid w:val="00E449D6"/>
    <w:rsid w:val="00ED05DF"/>
    <w:rsid w:val="00F131A4"/>
    <w:rsid w:val="00F22681"/>
    <w:rsid w:val="00F77ECE"/>
    <w:rsid w:val="00FA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96A744"/>
  <w15:chartTrackingRefBased/>
  <w15:docId w15:val="{0A7B5B1D-3125-394C-A9F6-4547EECE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5DF"/>
    <w:rPr>
      <w:lang w:val="da-DK"/>
    </w:rPr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D05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BF5B00" w:themeColor="accent1" w:themeShade="BF"/>
      <w:sz w:val="26"/>
      <w:szCs w:val="26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link w:val="TitelTegn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elTegn">
    <w:name w:val="Titel Tegn"/>
    <w:basedOn w:val="Standardskrifttypeiafsnit"/>
    <w:link w:val="Titel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Overskrift1Tegn">
    <w:name w:val="Overskrift 1 Tegn"/>
    <w:basedOn w:val="Standardskrifttypeiafsnit"/>
    <w:link w:val="Overskrift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Undertitel">
    <w:name w:val="Subtitle"/>
    <w:basedOn w:val="Normal"/>
    <w:link w:val="UndertitelTegn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UndertitelTegn">
    <w:name w:val="Undertitel Tegn"/>
    <w:basedOn w:val="Standardskrifttypeiafsnit"/>
    <w:link w:val="Undertitel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vagfremhvning">
    <w:name w:val="Subtle Emphasis"/>
    <w:basedOn w:val="Standardskrifttypeiafsnit"/>
    <w:uiPriority w:val="19"/>
    <w:semiHidden/>
    <w:unhideWhenUsed/>
    <w:qFormat/>
    <w:rPr>
      <w:i/>
      <w:iCs/>
      <w:color w:val="666660" w:themeColor="text2" w:themeTint="BF"/>
    </w:rPr>
  </w:style>
  <w:style w:type="character" w:styleId="Kraftigfremhvning">
    <w:name w:val="Intense Emphasis"/>
    <w:basedOn w:val="Standardskrifttypeiafsni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k">
    <w:name w:val="Strong"/>
    <w:basedOn w:val="Standardskrifttypeiafsnit"/>
    <w:uiPriority w:val="22"/>
    <w:semiHidden/>
    <w:unhideWhenUsed/>
    <w:qFormat/>
    <w:rPr>
      <w:b/>
      <w:bCs/>
      <w:color w:val="666660" w:themeColor="text2" w:themeTint="BF"/>
    </w:rPr>
  </w:style>
  <w:style w:type="paragraph" w:styleId="Citat">
    <w:name w:val="Quote"/>
    <w:basedOn w:val="Normal"/>
    <w:next w:val="Normal"/>
    <w:link w:val="CitatTegn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CitatTegn">
    <w:name w:val="Citat Tegn"/>
    <w:basedOn w:val="Standardskrifttypeiafsnit"/>
    <w:link w:val="Citat"/>
    <w:uiPriority w:val="29"/>
    <w:semiHidden/>
    <w:rPr>
      <w:i/>
      <w:iCs/>
      <w:sz w:val="34"/>
    </w:rPr>
  </w:style>
  <w:style w:type="paragraph" w:styleId="Strktcitat">
    <w:name w:val="Intense Quote"/>
    <w:basedOn w:val="Normal"/>
    <w:next w:val="Normal"/>
    <w:link w:val="StrktcitatTegn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StrktcitatTegn">
    <w:name w:val="Stærkt citat Tegn"/>
    <w:basedOn w:val="Standardskrifttypeiafsnit"/>
    <w:link w:val="Strktcitat"/>
    <w:uiPriority w:val="30"/>
    <w:semiHidden/>
    <w:rPr>
      <w:b/>
      <w:i/>
      <w:iCs/>
      <w:color w:val="454541" w:themeColor="text2" w:themeTint="E6"/>
      <w:sz w:val="34"/>
    </w:rPr>
  </w:style>
  <w:style w:type="character" w:styleId="Svaghenvisning">
    <w:name w:val="Subtle Reference"/>
    <w:basedOn w:val="Standardskrifttypeiafsni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Kraftighenvisning">
    <w:name w:val="Intense Reference"/>
    <w:basedOn w:val="Standardskrifttypeiafsni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Billedtekst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pPr>
      <w:outlineLvl w:val="9"/>
    </w:pPr>
  </w:style>
  <w:style w:type="character" w:styleId="Pladsholdertekst">
    <w:name w:val="Placeholder Text"/>
    <w:basedOn w:val="Standardskrifttypeiafsnit"/>
    <w:uiPriority w:val="99"/>
    <w:semiHidden/>
    <w:rPr>
      <w:color w:val="808080"/>
    </w:rPr>
  </w:style>
  <w:style w:type="character" w:styleId="Bogenstitel">
    <w:name w:val="Book Title"/>
    <w:basedOn w:val="Standardskrifttypeiafsni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Citatoverskrift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Sidehoved">
    <w:name w:val="header"/>
    <w:basedOn w:val="Normal"/>
    <w:link w:val="SidehovedTegn"/>
    <w:uiPriority w:val="99"/>
    <w:unhideWhenUsed/>
    <w:pPr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</w:style>
  <w:style w:type="paragraph" w:styleId="Sidefod">
    <w:name w:val="footer"/>
    <w:basedOn w:val="Normal"/>
    <w:link w:val="SidefodTegn"/>
    <w:uiPriority w:val="99"/>
    <w:unhideWhenUsed/>
    <w:pPr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D05DF"/>
    <w:rPr>
      <w:rFonts w:asciiTheme="majorHAnsi" w:eastAsiaTheme="majorEastAsia" w:hAnsiTheme="majorHAnsi" w:cstheme="majorBidi"/>
      <w:color w:val="BF5B00" w:themeColor="accent1" w:themeShade="BF"/>
      <w:sz w:val="26"/>
      <w:szCs w:val="26"/>
      <w:lang w:val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D05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D05DF"/>
    <w:rPr>
      <w:rFonts w:ascii="Segoe UI" w:hAnsi="Segoe UI" w:cs="Segoe UI"/>
      <w:sz w:val="18"/>
      <w:szCs w:val="18"/>
      <w:lang w:val="da-DK"/>
    </w:rPr>
  </w:style>
  <w:style w:type="paragraph" w:styleId="Listeafsnit">
    <w:name w:val="List Paragraph"/>
    <w:basedOn w:val="Normal"/>
    <w:uiPriority w:val="34"/>
    <w:unhideWhenUsed/>
    <w:qFormat/>
    <w:rsid w:val="004F74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\OneDrive%20-%20Danske%20S&#248;mands-%20og%20Udlandskirker\Dokumenter\%7b433BF305-7068-894D-89FA-7065BB4FCD40%7dtf50002001.dotx" TargetMode="Externa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{433BF305-7068-894D-89FA-7065BB4FCD40}tf50002001</Template>
  <TotalTime>12</TotalTime>
  <Pages>2</Pages>
  <Words>403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anv150866@gmail.com</dc:creator>
  <cp:keywords/>
  <dc:description/>
  <cp:lastModifiedBy>Anne Meldgaard</cp:lastModifiedBy>
  <cp:revision>3</cp:revision>
  <dcterms:created xsi:type="dcterms:W3CDTF">2022-10-03T11:57:00Z</dcterms:created>
  <dcterms:modified xsi:type="dcterms:W3CDTF">2022-10-03T11:59:00Z</dcterms:modified>
</cp:coreProperties>
</file>